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9C5E3" w14:textId="77777777" w:rsidR="00127164" w:rsidRPr="003E0FCC" w:rsidRDefault="00127164" w:rsidP="0043470A">
      <w:pPr>
        <w:ind w:left="2304" w:right="144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96947" wp14:editId="26186F75">
                <wp:simplePos x="0" y="0"/>
                <wp:positionH relativeFrom="page">
                  <wp:posOffset>342900</wp:posOffset>
                </wp:positionH>
                <wp:positionV relativeFrom="page">
                  <wp:posOffset>3657600</wp:posOffset>
                </wp:positionV>
                <wp:extent cx="118872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04A3E" w14:textId="77777777" w:rsidR="00127164" w:rsidRDefault="00127164" w:rsidP="00127164">
                            <w:pPr>
                              <w:pStyle w:val="BasicParagraph"/>
                              <w:suppressAutoHyphens/>
                              <w:spacing w:line="264" w:lineRule="auto"/>
                              <w:rPr>
                                <w:rFonts w:ascii="Messina Serif Book" w:hAnsi="Messina Serif Book" w:cs="Messina Serif Book"/>
                                <w:i/>
                                <w:iCs/>
                                <w:color w:val="5E666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ssina Serif Book" w:hAnsi="Messina Serif Book" w:cs="Messina Serif Book"/>
                                <w:i/>
                                <w:iCs/>
                                <w:color w:val="5E666F"/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  <w:p w14:paraId="50BCE8D7" w14:textId="77777777" w:rsidR="00127164" w:rsidRDefault="00127164" w:rsidP="00127164">
                            <w:pPr>
                              <w:pStyle w:val="BasicParagraph"/>
                              <w:suppressAutoHyphens/>
                              <w:spacing w:line="264" w:lineRule="auto"/>
                              <w:rPr>
                                <w:rFonts w:ascii="Messina Serif Book" w:hAnsi="Messina Serif Book" w:cs="Messina Serif Book"/>
                                <w:i/>
                                <w:iCs/>
                                <w:color w:val="5E666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ssina Serif Book" w:hAnsi="Messina Serif Book" w:cs="Messina Serif Book"/>
                                <w:i/>
                                <w:iCs/>
                                <w:color w:val="5E666F"/>
                                <w:sz w:val="16"/>
                                <w:szCs w:val="16"/>
                              </w:rPr>
                              <w:t>Title</w:t>
                            </w:r>
                          </w:p>
                          <w:p w14:paraId="7A3D6268" w14:textId="77777777" w:rsidR="00127164" w:rsidRDefault="00127164" w:rsidP="00127164">
                            <w:pPr>
                              <w:pStyle w:val="BasicParagraph"/>
                              <w:suppressAutoHyphens/>
                              <w:spacing w:line="264" w:lineRule="auto"/>
                              <w:rPr>
                                <w:rFonts w:ascii="Messina Serif Book" w:hAnsi="Messina Serif Book" w:cs="Messina Serif Book"/>
                                <w:i/>
                                <w:iCs/>
                                <w:color w:val="5E666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ssina Serif Book" w:hAnsi="Messina Serif Book" w:cs="Messina Serif Book"/>
                                <w:i/>
                                <w:iCs/>
                                <w:color w:val="5E666F"/>
                                <w:sz w:val="16"/>
                                <w:szCs w:val="16"/>
                              </w:rPr>
                              <w:t>Department</w:t>
                            </w:r>
                          </w:p>
                          <w:p w14:paraId="1FF53BF9" w14:textId="77777777" w:rsidR="00127164" w:rsidRDefault="00127164" w:rsidP="00127164">
                            <w:pPr>
                              <w:pStyle w:val="BasicParagraph"/>
                              <w:suppressAutoHyphens/>
                              <w:spacing w:line="264" w:lineRule="auto"/>
                              <w:rPr>
                                <w:rFonts w:ascii="Messina Serif Book" w:hAnsi="Messina Serif Book" w:cs="Messina Serif Book"/>
                                <w:color w:val="5E666F"/>
                                <w:sz w:val="16"/>
                                <w:szCs w:val="16"/>
                              </w:rPr>
                            </w:pPr>
                          </w:p>
                          <w:p w14:paraId="1E0A939B" w14:textId="77777777" w:rsidR="00127164" w:rsidRDefault="00127164" w:rsidP="00127164">
                            <w:pPr>
                              <w:pStyle w:val="BasicParagraph"/>
                              <w:suppressAutoHyphens/>
                              <w:spacing w:line="264" w:lineRule="auto"/>
                              <w:rPr>
                                <w:rFonts w:ascii="Messina Serif Book" w:hAnsi="Messina Serif Book" w:cs="Messina Serif Book"/>
                                <w:color w:val="5E666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ssina Serif Book" w:hAnsi="Messina Serif Book" w:cs="Messina Serif Book"/>
                                <w:color w:val="5E666F"/>
                                <w:sz w:val="16"/>
                                <w:szCs w:val="16"/>
                              </w:rPr>
                              <w:t>13 Oak Drive</w:t>
                            </w:r>
                          </w:p>
                          <w:p w14:paraId="16CD541D" w14:textId="77777777" w:rsidR="00127164" w:rsidRDefault="00127164" w:rsidP="00127164">
                            <w:pPr>
                              <w:pStyle w:val="BasicParagraph"/>
                              <w:suppressAutoHyphens/>
                              <w:spacing w:line="264" w:lineRule="auto"/>
                              <w:rPr>
                                <w:rFonts w:ascii="Messina Serif Book" w:hAnsi="Messina Serif Book" w:cs="Messina Serif Book"/>
                                <w:color w:val="5E666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ssina Serif Book" w:hAnsi="Messina Serif Book" w:cs="Messina Serif Book"/>
                                <w:color w:val="5E666F"/>
                                <w:sz w:val="16"/>
                                <w:szCs w:val="16"/>
                              </w:rPr>
                              <w:t>Hamilton, NY 13346</w:t>
                            </w:r>
                          </w:p>
                          <w:p w14:paraId="5E2095DB" w14:textId="77777777" w:rsidR="00127164" w:rsidRDefault="00127164" w:rsidP="00127164">
                            <w:pPr>
                              <w:pStyle w:val="BasicParagraph"/>
                              <w:suppressAutoHyphens/>
                              <w:spacing w:line="264" w:lineRule="auto"/>
                              <w:rPr>
                                <w:rFonts w:ascii="Messina Serif Book" w:hAnsi="Messina Serif Book" w:cs="Messina Serif Book"/>
                                <w:color w:val="5E666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ssina Serif Book" w:hAnsi="Messina Serif Book" w:cs="Messina Serif Book"/>
                                <w:color w:val="5E666F"/>
                                <w:sz w:val="16"/>
                                <w:szCs w:val="16"/>
                              </w:rPr>
                              <w:t>315-228-7000</w:t>
                            </w:r>
                          </w:p>
                          <w:p w14:paraId="2321CAAD" w14:textId="77777777" w:rsidR="00127164" w:rsidRPr="00127164" w:rsidRDefault="00127164" w:rsidP="00127164">
                            <w:pPr>
                              <w:rPr>
                                <w:rFonts w:cs="Messina Serif Book"/>
                                <w:color w:val="5E666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Messina Serif Book"/>
                                <w:color w:val="5E666F"/>
                                <w:sz w:val="16"/>
                                <w:szCs w:val="16"/>
                              </w:rPr>
                              <w:t>Colgate.edu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96947"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pt;margin-top:4in;width:93.6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" filled="f" stroked="f" strokeweight=".5pt">
                <v:textbox>
                  <w:txbxContent>
                    <w:p w14:paraId="0BD04A3E" w14:textId="77777777" w:rsidR="00127164" w:rsidRDefault="00127164" w:rsidP="00127164">
                      <w:pPr>
                        <w:pStyle w:val="BasicParagraph"/>
                        <w:suppressAutoHyphens/>
                        <w:spacing w:line="264" w:lineRule="auto"/>
                        <w:rPr>
                          <w:rFonts w:ascii="Messina Serif Book" w:hAnsi="Messina Serif Book" w:cs="Messina Serif Book"/>
                          <w:i/>
                          <w:iCs/>
                          <w:color w:val="5E666F"/>
                          <w:sz w:val="16"/>
                          <w:szCs w:val="16"/>
                        </w:rPr>
                      </w:pPr>
                      <w:r>
                        <w:rPr>
                          <w:rFonts w:ascii="Messina Serif Book" w:hAnsi="Messina Serif Book" w:cs="Messina Serif Book"/>
                          <w:i/>
                          <w:iCs/>
                          <w:color w:val="5E666F"/>
                          <w:sz w:val="16"/>
                          <w:szCs w:val="16"/>
                        </w:rPr>
                        <w:t>Name</w:t>
                      </w:r>
                    </w:p>
                    <w:p w14:paraId="50BCE8D7" w14:textId="77777777" w:rsidR="00127164" w:rsidRDefault="00127164" w:rsidP="00127164">
                      <w:pPr>
                        <w:pStyle w:val="BasicParagraph"/>
                        <w:suppressAutoHyphens/>
                        <w:spacing w:line="264" w:lineRule="auto"/>
                        <w:rPr>
                          <w:rFonts w:ascii="Messina Serif Book" w:hAnsi="Messina Serif Book" w:cs="Messina Serif Book"/>
                          <w:i/>
                          <w:iCs/>
                          <w:color w:val="5E666F"/>
                          <w:sz w:val="16"/>
                          <w:szCs w:val="16"/>
                        </w:rPr>
                      </w:pPr>
                      <w:r>
                        <w:rPr>
                          <w:rFonts w:ascii="Messina Serif Book" w:hAnsi="Messina Serif Book" w:cs="Messina Serif Book"/>
                          <w:i/>
                          <w:iCs/>
                          <w:color w:val="5E666F"/>
                          <w:sz w:val="16"/>
                          <w:szCs w:val="16"/>
                        </w:rPr>
                        <w:t>Title</w:t>
                      </w:r>
                    </w:p>
                    <w:p w14:paraId="7A3D6268" w14:textId="77777777" w:rsidR="00127164" w:rsidRDefault="00127164" w:rsidP="00127164">
                      <w:pPr>
                        <w:pStyle w:val="BasicParagraph"/>
                        <w:suppressAutoHyphens/>
                        <w:spacing w:line="264" w:lineRule="auto"/>
                        <w:rPr>
                          <w:rFonts w:ascii="Messina Serif Book" w:hAnsi="Messina Serif Book" w:cs="Messina Serif Book"/>
                          <w:i/>
                          <w:iCs/>
                          <w:color w:val="5E666F"/>
                          <w:sz w:val="16"/>
                          <w:szCs w:val="16"/>
                        </w:rPr>
                      </w:pPr>
                      <w:r>
                        <w:rPr>
                          <w:rFonts w:ascii="Messina Serif Book" w:hAnsi="Messina Serif Book" w:cs="Messina Serif Book"/>
                          <w:i/>
                          <w:iCs/>
                          <w:color w:val="5E666F"/>
                          <w:sz w:val="16"/>
                          <w:szCs w:val="16"/>
                        </w:rPr>
                        <w:t>Department</w:t>
                      </w:r>
                    </w:p>
                    <w:p w14:paraId="1FF53BF9" w14:textId="77777777" w:rsidR="00127164" w:rsidRDefault="00127164" w:rsidP="00127164">
                      <w:pPr>
                        <w:pStyle w:val="BasicParagraph"/>
                        <w:suppressAutoHyphens/>
                        <w:spacing w:line="264" w:lineRule="auto"/>
                        <w:rPr>
                          <w:rFonts w:ascii="Messina Serif Book" w:hAnsi="Messina Serif Book" w:cs="Messina Serif Book"/>
                          <w:color w:val="5E666F"/>
                          <w:sz w:val="16"/>
                          <w:szCs w:val="16"/>
                        </w:rPr>
                      </w:pPr>
                    </w:p>
                    <w:p w14:paraId="1E0A939B" w14:textId="77777777" w:rsidR="00127164" w:rsidRDefault="00127164" w:rsidP="00127164">
                      <w:pPr>
                        <w:pStyle w:val="BasicParagraph"/>
                        <w:suppressAutoHyphens/>
                        <w:spacing w:line="264" w:lineRule="auto"/>
                        <w:rPr>
                          <w:rFonts w:ascii="Messina Serif Book" w:hAnsi="Messina Serif Book" w:cs="Messina Serif Book"/>
                          <w:color w:val="5E666F"/>
                          <w:sz w:val="16"/>
                          <w:szCs w:val="16"/>
                        </w:rPr>
                      </w:pPr>
                      <w:r>
                        <w:rPr>
                          <w:rFonts w:ascii="Messina Serif Book" w:hAnsi="Messina Serif Book" w:cs="Messina Serif Book"/>
                          <w:color w:val="5E666F"/>
                          <w:sz w:val="16"/>
                          <w:szCs w:val="16"/>
                        </w:rPr>
                        <w:t>13 Oak Drive</w:t>
                      </w:r>
                    </w:p>
                    <w:p w14:paraId="16CD541D" w14:textId="77777777" w:rsidR="00127164" w:rsidRDefault="00127164" w:rsidP="00127164">
                      <w:pPr>
                        <w:pStyle w:val="BasicParagraph"/>
                        <w:suppressAutoHyphens/>
                        <w:spacing w:line="264" w:lineRule="auto"/>
                        <w:rPr>
                          <w:rFonts w:ascii="Messina Serif Book" w:hAnsi="Messina Serif Book" w:cs="Messina Serif Book"/>
                          <w:color w:val="5E666F"/>
                          <w:sz w:val="16"/>
                          <w:szCs w:val="16"/>
                        </w:rPr>
                      </w:pPr>
                      <w:r>
                        <w:rPr>
                          <w:rFonts w:ascii="Messina Serif Book" w:hAnsi="Messina Serif Book" w:cs="Messina Serif Book"/>
                          <w:color w:val="5E666F"/>
                          <w:sz w:val="16"/>
                          <w:szCs w:val="16"/>
                        </w:rPr>
                        <w:t>Hamilton, NY 13346</w:t>
                      </w:r>
                    </w:p>
                    <w:p w14:paraId="5E2095DB" w14:textId="77777777" w:rsidR="00127164" w:rsidRDefault="00127164" w:rsidP="00127164">
                      <w:pPr>
                        <w:pStyle w:val="BasicParagraph"/>
                        <w:suppressAutoHyphens/>
                        <w:spacing w:line="264" w:lineRule="auto"/>
                        <w:rPr>
                          <w:rFonts w:ascii="Messina Serif Book" w:hAnsi="Messina Serif Book" w:cs="Messina Serif Book"/>
                          <w:color w:val="5E666F"/>
                          <w:sz w:val="16"/>
                          <w:szCs w:val="16"/>
                        </w:rPr>
                      </w:pPr>
                      <w:r>
                        <w:rPr>
                          <w:rFonts w:ascii="Messina Serif Book" w:hAnsi="Messina Serif Book" w:cs="Messina Serif Book"/>
                          <w:color w:val="5E666F"/>
                          <w:sz w:val="16"/>
                          <w:szCs w:val="16"/>
                        </w:rPr>
                        <w:t>315-228-7000</w:t>
                      </w:r>
                    </w:p>
                    <w:p w14:paraId="2321CAAD" w14:textId="77777777" w:rsidR="00127164" w:rsidRPr="00127164" w:rsidRDefault="00127164" w:rsidP="00127164">
                      <w:pPr>
                        <w:rPr>
                          <w:rFonts w:cs="Messina Serif Book"/>
                          <w:color w:val="5E666F"/>
                          <w:sz w:val="16"/>
                          <w:szCs w:val="16"/>
                        </w:rPr>
                      </w:pPr>
                      <w:r>
                        <w:rPr>
                          <w:rFonts w:cs="Messina Serif Book"/>
                          <w:color w:val="5E666F"/>
                          <w:sz w:val="16"/>
                          <w:szCs w:val="16"/>
                        </w:rPr>
                        <w:t>Colgate.edu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27164" w:rsidRPr="003E0FCC" w:rsidSect="00127164">
      <w:headerReference w:type="first" r:id="rId6"/>
      <w:pgSz w:w="12240" w:h="15840"/>
      <w:pgMar w:top="540" w:right="720" w:bottom="1080" w:left="540" w:header="54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C2242" w14:textId="77777777" w:rsidR="0084168F" w:rsidRDefault="0084168F" w:rsidP="00545DA9">
      <w:pPr>
        <w:spacing w:line="240" w:lineRule="auto"/>
      </w:pPr>
      <w:r>
        <w:separator/>
      </w:r>
    </w:p>
  </w:endnote>
  <w:endnote w:type="continuationSeparator" w:id="0">
    <w:p w14:paraId="4BE45C88" w14:textId="77777777" w:rsidR="0084168F" w:rsidRDefault="0084168F" w:rsidP="00545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ssina Serif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Messina Serif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Messina Sans">
    <w:panose1 w:val="00000500000000000000"/>
    <w:charset w:val="00"/>
    <w:family w:val="auto"/>
    <w:pitch w:val="variable"/>
    <w:sig w:usb0="00000007" w:usb1="00000010" w:usb2="00000000" w:usb3="00000000" w:csb0="0000009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C989D" w14:textId="77777777" w:rsidR="0084168F" w:rsidRDefault="0084168F" w:rsidP="00545DA9">
      <w:pPr>
        <w:spacing w:line="240" w:lineRule="auto"/>
      </w:pPr>
      <w:r>
        <w:separator/>
      </w:r>
    </w:p>
  </w:footnote>
  <w:footnote w:type="continuationSeparator" w:id="0">
    <w:p w14:paraId="37B07BD7" w14:textId="77777777" w:rsidR="0084168F" w:rsidRDefault="0084168F" w:rsidP="00545D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8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9450"/>
      <w:gridCol w:w="1440"/>
    </w:tblGrid>
    <w:tr w:rsidR="00545DA9" w14:paraId="5CD02BD0" w14:textId="77777777" w:rsidTr="00545DA9">
      <w:tc>
        <w:tcPr>
          <w:tcW w:w="9450" w:type="dxa"/>
        </w:tcPr>
        <w:p w14:paraId="45C16512" w14:textId="77777777" w:rsidR="00545DA9" w:rsidRDefault="00545DA9" w:rsidP="00545DA9">
          <w:pPr>
            <w:pStyle w:val="Header"/>
            <w:tabs>
              <w:tab w:val="clear" w:pos="9360"/>
              <w:tab w:val="right" w:pos="9367"/>
            </w:tabs>
          </w:pPr>
          <w:r>
            <w:rPr>
              <w:noProof/>
            </w:rPr>
            <w:drawing>
              <wp:inline distT="0" distB="0" distL="0" distR="0" wp14:anchorId="360945F7" wp14:editId="1CCDD326">
                <wp:extent cx="3474720" cy="202217"/>
                <wp:effectExtent l="0" t="0" r="0" b="127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lgate_Wordmark_OneLine_Maro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4720" cy="202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</w:tcPr>
        <w:p w14:paraId="274F4E17" w14:textId="77777777" w:rsidR="00545DA9" w:rsidRDefault="00545DA9" w:rsidP="00545DA9">
          <w:pPr>
            <w:pStyle w:val="Header"/>
          </w:pPr>
          <w:r>
            <w:rPr>
              <w:noProof/>
            </w:rPr>
            <w:drawing>
              <wp:inline distT="0" distB="0" distL="0" distR="0" wp14:anchorId="1F2A180C" wp14:editId="2CE94387">
                <wp:extent cx="731520" cy="684756"/>
                <wp:effectExtent l="0" t="0" r="5080" b="127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lgate_C_Mark_Maroon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684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8738712" w14:textId="77777777" w:rsidR="00545DA9" w:rsidRDefault="00545DA9" w:rsidP="00545DA9">
          <w:pPr>
            <w:pStyle w:val="Header"/>
          </w:pPr>
        </w:p>
        <w:p w14:paraId="731198A6" w14:textId="77777777" w:rsidR="00545DA9" w:rsidRDefault="00545DA9" w:rsidP="00545DA9">
          <w:pPr>
            <w:pStyle w:val="Header"/>
          </w:pPr>
        </w:p>
        <w:p w14:paraId="051A13B7" w14:textId="77777777" w:rsidR="00545DA9" w:rsidRDefault="00545DA9" w:rsidP="00545DA9">
          <w:pPr>
            <w:pStyle w:val="Header"/>
          </w:pPr>
        </w:p>
        <w:p w14:paraId="54730D40" w14:textId="77777777" w:rsidR="00545DA9" w:rsidRDefault="00545DA9" w:rsidP="00545DA9">
          <w:pPr>
            <w:pStyle w:val="Header"/>
          </w:pPr>
        </w:p>
      </w:tc>
    </w:tr>
  </w:tbl>
  <w:p w14:paraId="392DA30E" w14:textId="77777777" w:rsidR="00545DA9" w:rsidRDefault="00545D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75"/>
    <w:rsid w:val="00127164"/>
    <w:rsid w:val="001C2C75"/>
    <w:rsid w:val="003E0FCC"/>
    <w:rsid w:val="0043470A"/>
    <w:rsid w:val="00545DA9"/>
    <w:rsid w:val="007B24B9"/>
    <w:rsid w:val="0084168F"/>
    <w:rsid w:val="00AE575A"/>
    <w:rsid w:val="00D711FE"/>
    <w:rsid w:val="00F63C19"/>
    <w:rsid w:val="00F70363"/>
    <w:rsid w:val="00F80C50"/>
    <w:rsid w:val="00F9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5DE9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ssina Serif" w:eastAsiaTheme="minorHAnsi" w:hAnsi="Messina Serif" w:cs="Times New Roman (Body CS)"/>
        <w:sz w:val="22"/>
        <w:szCs w:val="24"/>
        <w:lang w:val="en-US" w:eastAsia="en-US" w:bidi="ar-SA"/>
        <w14:ligatures w14:val="all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45DA9"/>
    <w:rPr>
      <w:rFonts w:ascii="Messina Serif Book" w:hAnsi="Messina Serif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75A"/>
    <w:pPr>
      <w:keepNext/>
      <w:keepLines/>
      <w:spacing w:before="240"/>
      <w:outlineLvl w:val="0"/>
    </w:pPr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75A"/>
    <w:pPr>
      <w:keepNext/>
      <w:keepLines/>
      <w:spacing w:before="40"/>
      <w:outlineLvl w:val="1"/>
    </w:pPr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75A"/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75A"/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E575A"/>
    <w:pPr>
      <w:spacing w:line="240" w:lineRule="auto"/>
      <w:contextualSpacing/>
    </w:pPr>
    <w:rPr>
      <w:rFonts w:ascii="Messina Serif" w:eastAsiaTheme="majorEastAsia" w:hAnsi="Messina Serif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75A"/>
    <w:rPr>
      <w:rFonts w:eastAsiaTheme="majorEastAsia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75A"/>
    <w:pPr>
      <w:numPr>
        <w:ilvl w:val="1"/>
      </w:numPr>
      <w:spacing w:after="160"/>
    </w:pPr>
    <w:rPr>
      <w:rFonts w:ascii="Messina Serif" w:eastAsiaTheme="minorEastAsia" w:hAnsi="Messina Serif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575A"/>
    <w:rPr>
      <w:rFonts w:eastAsiaTheme="minorEastAsia" w:cstheme="minorBidi"/>
      <w:color w:val="5A5A5A" w:themeColor="text1" w:themeTint="A5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AE575A"/>
    <w:rPr>
      <w:rFonts w:ascii="Messina Serif" w:hAnsi="Messina Serif"/>
      <w:b/>
      <w:bCs/>
      <w:i w:val="0"/>
    </w:rPr>
  </w:style>
  <w:style w:type="character" w:styleId="Emphasis">
    <w:name w:val="Emphasis"/>
    <w:basedOn w:val="DefaultParagraphFont"/>
    <w:uiPriority w:val="20"/>
    <w:qFormat/>
    <w:rsid w:val="00AE575A"/>
    <w:rPr>
      <w:rFonts w:ascii="Messina Serif Book" w:hAnsi="Messina Serif Book"/>
      <w:b w:val="0"/>
      <w:i/>
      <w:iCs/>
    </w:rPr>
  </w:style>
  <w:style w:type="paragraph" w:styleId="NoSpacing">
    <w:name w:val="No Spacing"/>
    <w:uiPriority w:val="1"/>
    <w:qFormat/>
    <w:rsid w:val="00AE575A"/>
    <w:pPr>
      <w:spacing w:line="240" w:lineRule="auto"/>
    </w:pPr>
    <w:rPr>
      <w:rFonts w:ascii="Messina Serif Book" w:hAnsi="Messina Serif Book"/>
    </w:rPr>
  </w:style>
  <w:style w:type="paragraph" w:styleId="ListParagraph">
    <w:name w:val="List Paragraph"/>
    <w:basedOn w:val="Normal"/>
    <w:uiPriority w:val="34"/>
    <w:qFormat/>
    <w:rsid w:val="00AE575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575A"/>
    <w:pPr>
      <w:spacing w:before="200" w:after="160"/>
      <w:ind w:left="864" w:right="864"/>
      <w:jc w:val="center"/>
    </w:pPr>
    <w:rPr>
      <w:rFonts w:ascii="Messina Serif" w:hAnsi="Messina Serif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75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75A"/>
    <w:pPr>
      <w:pBdr>
        <w:top w:val="single" w:sz="4" w:space="10" w:color="E10028" w:themeColor="accent1"/>
        <w:bottom w:val="single" w:sz="4" w:space="10" w:color="E10028" w:themeColor="accent1"/>
      </w:pBdr>
      <w:spacing w:before="360" w:after="360"/>
      <w:ind w:left="864" w:right="864"/>
      <w:jc w:val="center"/>
    </w:pPr>
    <w:rPr>
      <w:rFonts w:ascii="Messina Serif" w:hAnsi="Messina Serif"/>
      <w:i/>
      <w:iCs/>
      <w:color w:val="E1002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75A"/>
    <w:rPr>
      <w:i/>
      <w:iCs/>
      <w:color w:val="E10028" w:themeColor="accent1"/>
    </w:rPr>
  </w:style>
  <w:style w:type="character" w:styleId="SubtleEmphasis">
    <w:name w:val="Subtle Emphasis"/>
    <w:basedOn w:val="DefaultParagraphFont"/>
    <w:uiPriority w:val="19"/>
    <w:qFormat/>
    <w:rsid w:val="00AE575A"/>
    <w:rPr>
      <w:rFonts w:ascii="Messina Serif" w:hAnsi="Messina Serif"/>
      <w:b w:val="0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E575A"/>
    <w:rPr>
      <w:rFonts w:ascii="Messina Serif Book" w:hAnsi="Messina Serif Book"/>
      <w:b w:val="0"/>
      <w:i/>
      <w:iCs/>
      <w:color w:val="E10028" w:themeColor="accent1"/>
    </w:rPr>
  </w:style>
  <w:style w:type="character" w:styleId="SubtleReference">
    <w:name w:val="Subtle Reference"/>
    <w:basedOn w:val="DefaultParagraphFont"/>
    <w:uiPriority w:val="31"/>
    <w:qFormat/>
    <w:rsid w:val="00AE575A"/>
    <w:rPr>
      <w:rFonts w:ascii="Messina Serif" w:hAnsi="Messina Serif"/>
      <w:b w:val="0"/>
      <w:i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E575A"/>
    <w:rPr>
      <w:rFonts w:ascii="Messina Serif" w:hAnsi="Messina Serif"/>
      <w:b w:val="0"/>
      <w:bCs/>
      <w:i w:val="0"/>
      <w:smallCaps/>
      <w:color w:val="E10028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E575A"/>
    <w:rPr>
      <w:rFonts w:ascii="Messina Serif" w:hAnsi="Messina Serif"/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5D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DA9"/>
    <w:rPr>
      <w:rFonts w:ascii="Messina Serif Book" w:hAnsi="Messina Serif Book"/>
    </w:rPr>
  </w:style>
  <w:style w:type="paragraph" w:styleId="Footer">
    <w:name w:val="footer"/>
    <w:basedOn w:val="Normal"/>
    <w:link w:val="FooterChar"/>
    <w:uiPriority w:val="99"/>
    <w:unhideWhenUsed/>
    <w:rsid w:val="00545D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DA9"/>
    <w:rPr>
      <w:rFonts w:ascii="Messina Serif Book" w:hAnsi="Messina Serif Book"/>
    </w:rPr>
  </w:style>
  <w:style w:type="table" w:styleId="TableGrid">
    <w:name w:val="Table Grid"/>
    <w:basedOn w:val="TableNormal"/>
    <w:uiPriority w:val="39"/>
    <w:rsid w:val="00545DA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545DA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rielpritts/Desktop/Templates/Colgate_Letterhead_Template_Option_2.dotx" TargetMode="External"/></Relationships>
</file>

<file path=word/theme/theme1.xml><?xml version="1.0" encoding="utf-8"?>
<a:theme xmlns:a="http://schemas.openxmlformats.org/drawingml/2006/main" name="Office Theme">
  <a:themeElements>
    <a:clrScheme name="Colgate Color Theme">
      <a:dk1>
        <a:srgbClr val="000000"/>
      </a:dk1>
      <a:lt1>
        <a:srgbClr val="FFFFFF"/>
      </a:lt1>
      <a:dk2>
        <a:srgbClr val="821019"/>
      </a:dk2>
      <a:lt2>
        <a:srgbClr val="D2D4D6"/>
      </a:lt2>
      <a:accent1>
        <a:srgbClr val="E10028"/>
      </a:accent1>
      <a:accent2>
        <a:srgbClr val="F0AA00"/>
      </a:accent2>
      <a:accent3>
        <a:srgbClr val="0096C8"/>
      </a:accent3>
      <a:accent4>
        <a:srgbClr val="005F46"/>
      </a:accent4>
      <a:accent5>
        <a:srgbClr val="64A50A"/>
      </a:accent5>
      <a:accent6>
        <a:srgbClr val="FF6914"/>
      </a:accent6>
      <a:hlink>
        <a:srgbClr val="004682"/>
      </a:hlink>
      <a:folHlink>
        <a:srgbClr val="00468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Colgate_Letterhead_Template_Option_2.dotx</Template>
  <TotalTime>0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2020-07-17T12:20:00Z</dcterms:created>
  <dcterms:modified xsi:type="dcterms:W3CDTF">2020-07-17T12:20:00Z</dcterms:modified>
</cp:coreProperties>
</file>